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ABC" w:rsidRPr="000C58CB" w:rsidRDefault="00020ABC" w:rsidP="0002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rebuchet MS" w:hAnsi="Trebuchet MS"/>
          <w:sz w:val="32"/>
          <w:szCs w:val="32"/>
        </w:rPr>
      </w:pPr>
      <w:r w:rsidRPr="000C58CB">
        <w:rPr>
          <w:rFonts w:ascii="Trebuchet MS" w:hAnsi="Trebuchet MS"/>
          <w:b/>
          <w:sz w:val="32"/>
          <w:szCs w:val="32"/>
        </w:rPr>
        <w:t>Dossier de Candidature Incubateur TBSeeds</w:t>
      </w:r>
      <w:r>
        <w:rPr>
          <w:rFonts w:ascii="Trebuchet MS" w:hAnsi="Trebuchet MS"/>
          <w:b/>
          <w:sz w:val="32"/>
          <w:szCs w:val="32"/>
        </w:rPr>
        <w:t xml:space="preserve"> 2021</w:t>
      </w:r>
    </w:p>
    <w:p w:rsidR="00020ABC" w:rsidRPr="00B219AF" w:rsidRDefault="00020ABC" w:rsidP="00B219AF">
      <w:pPr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Le dossier et le pitch sous format vidéo de 3 minutes maximum, sont à envoyer par mail à</w:t>
      </w:r>
      <w:r w:rsidR="00B219AF" w:rsidRPr="00B219AF">
        <w:rPr>
          <w:rFonts w:asciiTheme="minorHAnsi" w:hAnsiTheme="minorHAnsi" w:cstheme="minorHAnsi"/>
        </w:rPr>
        <w:t xml:space="preserve"> </w:t>
      </w:r>
      <w:hyperlink r:id="rId7" w:history="1">
        <w:r w:rsidRPr="00B219AF">
          <w:rPr>
            <w:rStyle w:val="Lienhypertexte"/>
            <w:rFonts w:asciiTheme="minorHAnsi" w:hAnsiTheme="minorHAnsi" w:cstheme="minorHAnsi"/>
          </w:rPr>
          <w:t>incubateur@tbs-education.fr</w:t>
        </w:r>
      </w:hyperlink>
      <w:r w:rsidRPr="00B219AF">
        <w:rPr>
          <w:rFonts w:asciiTheme="minorHAnsi" w:hAnsiTheme="minorHAnsi" w:cstheme="minorHAnsi"/>
        </w:rPr>
        <w:t xml:space="preserve"> avant :</w:t>
      </w:r>
    </w:p>
    <w:p w:rsidR="00020ABC" w:rsidRPr="00B219AF" w:rsidRDefault="00020ABC" w:rsidP="00B219AF">
      <w:pPr>
        <w:jc w:val="center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after="120"/>
        <w:ind w:left="714"/>
        <w:jc w:val="center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248D4190" wp14:editId="5A1901DC">
            <wp:simplePos x="0" y="0"/>
            <wp:positionH relativeFrom="column">
              <wp:posOffset>10679430</wp:posOffset>
            </wp:positionH>
            <wp:positionV relativeFrom="paragraph">
              <wp:posOffset>17780</wp:posOffset>
            </wp:positionV>
            <wp:extent cx="1013460" cy="13106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F">
        <w:rPr>
          <w:rFonts w:asciiTheme="minorHAnsi" w:hAnsiTheme="minorHAnsi" w:cstheme="minorHAnsi"/>
          <w:b/>
          <w:bCs/>
        </w:rPr>
        <w:t>D</w:t>
      </w:r>
      <w:r w:rsidRPr="00B219AF">
        <w:rPr>
          <w:rFonts w:asciiTheme="minorHAnsi" w:hAnsiTheme="minorHAnsi" w:cstheme="minorHAnsi"/>
          <w:b/>
          <w:bCs/>
        </w:rPr>
        <w:t xml:space="preserve">imanche 28 mars 23h59 </w:t>
      </w:r>
      <w:r w:rsidR="00B219AF">
        <w:rPr>
          <w:rFonts w:asciiTheme="minorHAnsi" w:hAnsiTheme="minorHAnsi" w:cstheme="minorHAnsi"/>
        </w:rPr>
        <w:br/>
      </w:r>
      <w:r w:rsidRPr="00B219AF">
        <w:rPr>
          <w:rFonts w:asciiTheme="minorHAnsi" w:hAnsiTheme="minorHAnsi" w:cstheme="minorHAnsi"/>
        </w:rPr>
        <w:t>pour un début d’incubation le 6 avril 2021</w:t>
      </w:r>
      <w:r w:rsidR="00B219AF">
        <w:rPr>
          <w:rFonts w:asciiTheme="minorHAnsi" w:hAnsiTheme="minorHAnsi" w:cstheme="minorHAnsi"/>
        </w:rPr>
        <w:br/>
      </w:r>
    </w:p>
    <w:p w:rsidR="00020ABC" w:rsidRPr="00B219AF" w:rsidRDefault="00020ABC" w:rsidP="00B219AF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bCs/>
          <w:noProof/>
        </w:rPr>
        <w:t>Lundi 24 mai 23h59</w:t>
      </w:r>
      <w:r w:rsidR="00B219AF">
        <w:rPr>
          <w:rFonts w:asciiTheme="minorHAnsi" w:hAnsiTheme="minorHAnsi" w:cstheme="minorHAnsi"/>
          <w:noProof/>
        </w:rPr>
        <w:br/>
      </w:r>
      <w:r w:rsidRPr="00B219AF">
        <w:rPr>
          <w:rFonts w:asciiTheme="minorHAnsi" w:hAnsiTheme="minorHAnsi" w:cstheme="minorHAnsi"/>
        </w:rPr>
        <w:t>pour un début d’incubation le 7 juin 2021</w:t>
      </w:r>
      <w:r w:rsidR="00B219AF">
        <w:rPr>
          <w:rFonts w:asciiTheme="minorHAnsi" w:hAnsiTheme="minorHAnsi" w:cstheme="minorHAnsi"/>
        </w:rPr>
        <w:br/>
      </w:r>
    </w:p>
    <w:p w:rsidR="00020ABC" w:rsidRPr="00B219AF" w:rsidRDefault="00B219AF" w:rsidP="00B219AF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</w:t>
      </w:r>
      <w:r w:rsidR="00020ABC" w:rsidRPr="00B219AF">
        <w:rPr>
          <w:rFonts w:asciiTheme="minorHAnsi" w:hAnsiTheme="minorHAnsi" w:cstheme="minorHAnsi"/>
          <w:b/>
          <w:bCs/>
        </w:rPr>
        <w:t>imanche 29 août 23h59</w:t>
      </w:r>
      <w:r>
        <w:rPr>
          <w:rFonts w:asciiTheme="minorHAnsi" w:hAnsiTheme="minorHAnsi" w:cstheme="minorHAnsi"/>
        </w:rPr>
        <w:br/>
      </w:r>
      <w:r w:rsidR="00020ABC" w:rsidRPr="00B219AF">
        <w:rPr>
          <w:rFonts w:asciiTheme="minorHAnsi" w:hAnsiTheme="minorHAnsi" w:cstheme="minorHAnsi"/>
        </w:rPr>
        <w:t>pour un début d’incubation le 13 septembre 2021</w:t>
      </w:r>
      <w:r>
        <w:rPr>
          <w:rFonts w:asciiTheme="minorHAnsi" w:hAnsiTheme="minorHAnsi" w:cstheme="minorHAnsi"/>
        </w:rPr>
        <w:br/>
      </w:r>
    </w:p>
    <w:p w:rsidR="00020ABC" w:rsidRPr="00B219AF" w:rsidRDefault="00B219AF" w:rsidP="00B219AF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</w:t>
      </w:r>
      <w:r w:rsidR="00020ABC" w:rsidRPr="00B219AF">
        <w:rPr>
          <w:rFonts w:asciiTheme="minorHAnsi" w:hAnsiTheme="minorHAnsi" w:cstheme="minorHAnsi"/>
          <w:b/>
          <w:bCs/>
        </w:rPr>
        <w:t>imanche 28 novembre 23h59</w:t>
      </w:r>
      <w:r>
        <w:rPr>
          <w:rFonts w:asciiTheme="minorHAnsi" w:hAnsiTheme="minorHAnsi" w:cstheme="minorHAnsi"/>
        </w:rPr>
        <w:br/>
      </w:r>
      <w:r w:rsidR="00020ABC" w:rsidRPr="00B219AF">
        <w:rPr>
          <w:rFonts w:asciiTheme="minorHAnsi" w:hAnsiTheme="minorHAnsi" w:cstheme="minorHAnsi"/>
        </w:rPr>
        <w:t>passage devant le jury* de sélection : mi-décembre 2021 pour un début d’incubation en janvier 2022</w:t>
      </w:r>
    </w:p>
    <w:p w:rsidR="00020ABC" w:rsidRPr="00B219AF" w:rsidRDefault="00020ABC" w:rsidP="00B219AF">
      <w:pPr>
        <w:jc w:val="center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after="60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*Présentation devant le comité de sélection des projets retenus après dossier</w:t>
      </w:r>
    </w:p>
    <w:p w:rsidR="00020ABC" w:rsidRPr="00B219AF" w:rsidRDefault="00020ABC" w:rsidP="00B219AF">
      <w:pPr>
        <w:spacing w:after="60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Format : 5 mn de présentation, suivies de 5 mn de questions-réponses.</w:t>
      </w:r>
    </w:p>
    <w:p w:rsidR="00020ABC" w:rsidRDefault="00020ABC" w:rsidP="00B219AF">
      <w:pPr>
        <w:spacing w:after="60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Les résultats seront communiqués aux candidats au plus tard une semaine après la date du jury</w:t>
      </w:r>
      <w:r w:rsidR="00B219AF">
        <w:rPr>
          <w:rFonts w:asciiTheme="minorHAnsi" w:hAnsiTheme="minorHAnsi" w:cstheme="minorHAnsi"/>
        </w:rPr>
        <w:t>.</w:t>
      </w:r>
    </w:p>
    <w:p w:rsid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:rsid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:rsid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:rsidR="00B219AF" w:rsidRP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after="60"/>
        <w:jc w:val="center"/>
        <w:rPr>
          <w:rFonts w:asciiTheme="minorHAnsi" w:hAnsiTheme="minorHAnsi" w:cstheme="minorHAnsi"/>
          <w:i/>
          <w:iCs/>
        </w:rPr>
      </w:pPr>
      <w:r w:rsidRPr="00B219AF">
        <w:rPr>
          <w:rFonts w:asciiTheme="minorHAnsi" w:hAnsiTheme="minorHAnsi" w:cstheme="minorHAnsi"/>
          <w:i/>
          <w:iCs/>
        </w:rPr>
        <w:t xml:space="preserve">Toutes les informations recueillies dans le cadre de ce dossier de candidature et d'un éventuel accompagnement seront </w:t>
      </w:r>
      <w:proofErr w:type="gramStart"/>
      <w:r w:rsidRPr="00B219AF">
        <w:rPr>
          <w:rFonts w:asciiTheme="minorHAnsi" w:hAnsiTheme="minorHAnsi" w:cstheme="minorHAnsi"/>
          <w:i/>
          <w:iCs/>
        </w:rPr>
        <w:t>traitées</w:t>
      </w:r>
      <w:proofErr w:type="gramEnd"/>
      <w:r w:rsidRPr="00B219AF">
        <w:rPr>
          <w:rFonts w:asciiTheme="minorHAnsi" w:hAnsiTheme="minorHAnsi" w:cstheme="minorHAnsi"/>
          <w:i/>
          <w:iCs/>
        </w:rPr>
        <w:t xml:space="preserve"> de manière confidentielle.</w:t>
      </w:r>
      <w:r w:rsidR="00B219AF">
        <w:rPr>
          <w:rFonts w:asciiTheme="minorHAnsi" w:hAnsiTheme="minorHAnsi" w:cstheme="minorHAnsi"/>
          <w:i/>
          <w:iCs/>
        </w:rPr>
        <w:br/>
      </w:r>
      <w:r w:rsidRPr="00B219AF">
        <w:rPr>
          <w:rFonts w:asciiTheme="minorHAnsi" w:hAnsiTheme="minorHAnsi" w:cstheme="minorHAnsi"/>
          <w:i/>
          <w:iCs/>
        </w:rPr>
        <w:t>Les droits liés au projet restent la propriété des candidats.</w:t>
      </w:r>
    </w:p>
    <w:p w:rsidR="00020ABC" w:rsidRPr="00B219AF" w:rsidRDefault="00020ABC" w:rsidP="00B219AF">
      <w:pPr>
        <w:spacing w:after="200" w:line="276" w:lineRule="auto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i/>
          <w:iCs/>
        </w:rPr>
        <w:br w:type="page"/>
      </w:r>
    </w:p>
    <w:p w:rsidR="00020ABC" w:rsidRPr="00B219AF" w:rsidRDefault="00020ABC" w:rsidP="00B219AF">
      <w:pPr>
        <w:jc w:val="center"/>
        <w:rPr>
          <w:rFonts w:asciiTheme="minorHAnsi" w:hAnsiTheme="minorHAnsi" w:cstheme="minorHAnsi"/>
          <w:b/>
          <w:u w:val="single"/>
        </w:rPr>
      </w:pPr>
      <w:r w:rsidRPr="00B219AF">
        <w:rPr>
          <w:rFonts w:asciiTheme="minorHAnsi" w:hAnsiTheme="minorHAnsi" w:cstheme="minorHAnsi"/>
          <w:b/>
          <w:u w:val="single"/>
        </w:rPr>
        <w:lastRenderedPageBreak/>
        <w:t>Identité du (des) entrepreneur(s)</w:t>
      </w:r>
    </w:p>
    <w:p w:rsidR="00020ABC" w:rsidRPr="00B219AF" w:rsidRDefault="00020ABC" w:rsidP="00B219AF">
      <w:pPr>
        <w:spacing w:after="120"/>
        <w:jc w:val="center"/>
        <w:rPr>
          <w:rFonts w:asciiTheme="minorHAnsi" w:hAnsiTheme="minorHAnsi" w:cstheme="minorHAnsi"/>
          <w:i/>
          <w:u w:val="single"/>
        </w:rPr>
      </w:pPr>
      <w:r w:rsidRPr="00B219AF">
        <w:rPr>
          <w:rFonts w:asciiTheme="minorHAnsi" w:hAnsiTheme="minorHAnsi" w:cstheme="minorHAnsi"/>
          <w:i/>
        </w:rPr>
        <w:t xml:space="preserve">Merci de recopier et compléter le tableau pour </w:t>
      </w:r>
      <w:r w:rsidRPr="00B219AF">
        <w:rPr>
          <w:rFonts w:asciiTheme="minorHAnsi" w:hAnsiTheme="minorHAnsi" w:cstheme="minorHAnsi"/>
          <w:i/>
          <w:u w:val="single"/>
        </w:rPr>
        <w:t>chaque membre de l’équipe</w:t>
      </w:r>
    </w:p>
    <w:p w:rsidR="00020ABC" w:rsidRPr="00B219AF" w:rsidRDefault="00020ABC" w:rsidP="00B219AF">
      <w:pPr>
        <w:spacing w:after="120"/>
        <w:jc w:val="center"/>
        <w:rPr>
          <w:rFonts w:asciiTheme="minorHAnsi" w:hAnsiTheme="minorHAnsi" w:cstheme="minorHAnsi"/>
          <w:i/>
        </w:rPr>
      </w:pPr>
    </w:p>
    <w:tbl>
      <w:tblPr>
        <w:tblStyle w:val="Grilledutableau"/>
        <w:tblW w:w="10042" w:type="dxa"/>
        <w:jc w:val="center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548"/>
        <w:gridCol w:w="799"/>
        <w:gridCol w:w="1673"/>
        <w:gridCol w:w="1674"/>
        <w:gridCol w:w="3348"/>
      </w:tblGrid>
      <w:tr w:rsidR="00020ABC" w:rsidRPr="00B219AF" w:rsidTr="00B219AF">
        <w:trPr>
          <w:trHeight w:val="283"/>
          <w:tblCellSpacing w:w="20" w:type="dxa"/>
          <w:jc w:val="center"/>
        </w:trPr>
        <w:tc>
          <w:tcPr>
            <w:tcW w:w="9962" w:type="dxa"/>
            <w:gridSpan w:val="5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Prénom et NOM :</w:t>
            </w:r>
          </w:p>
        </w:tc>
      </w:tr>
      <w:tr w:rsidR="00020ABC" w:rsidRPr="00B219AF" w:rsidTr="00B219AF">
        <w:trPr>
          <w:trHeight w:val="283"/>
          <w:tblCellSpacing w:w="20" w:type="dxa"/>
          <w:jc w:val="center"/>
        </w:trPr>
        <w:tc>
          <w:tcPr>
            <w:tcW w:w="4960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Adresse email :</w:t>
            </w:r>
          </w:p>
        </w:tc>
        <w:tc>
          <w:tcPr>
            <w:tcW w:w="4962" w:type="dxa"/>
            <w:gridSpan w:val="2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N°de</w:t>
            </w:r>
            <w:proofErr w:type="spellEnd"/>
            <w:r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portable :</w:t>
            </w:r>
          </w:p>
        </w:tc>
      </w:tr>
      <w:tr w:rsidR="00020ABC" w:rsidRPr="00B219AF" w:rsidTr="00B219AF">
        <w:trPr>
          <w:trHeight w:val="283"/>
          <w:tblCellSpacing w:w="20" w:type="dxa"/>
          <w:jc w:val="center"/>
        </w:trPr>
        <w:tc>
          <w:tcPr>
            <w:tcW w:w="248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020ABC" w:rsidRPr="00B219AF" w:rsidRDefault="00837EDA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26512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Homme</w:t>
            </w:r>
          </w:p>
        </w:tc>
        <w:tc>
          <w:tcPr>
            <w:tcW w:w="2432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020ABC" w:rsidRPr="00B219AF" w:rsidRDefault="00837EDA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77583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Femme</w:t>
            </w:r>
          </w:p>
        </w:tc>
        <w:tc>
          <w:tcPr>
            <w:tcW w:w="4962" w:type="dxa"/>
            <w:gridSpan w:val="2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Date de naissance :</w:t>
            </w:r>
          </w:p>
        </w:tc>
      </w:tr>
      <w:tr w:rsidR="00020ABC" w:rsidRPr="00B219AF" w:rsidTr="00B219AF">
        <w:trPr>
          <w:trHeight w:val="283"/>
          <w:tblCellSpacing w:w="20" w:type="dxa"/>
          <w:jc w:val="center"/>
        </w:trPr>
        <w:tc>
          <w:tcPr>
            <w:tcW w:w="9962" w:type="dxa"/>
            <w:gridSpan w:val="5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20ABC" w:rsidRPr="00B219AF" w:rsidRDefault="00020ABC" w:rsidP="00B219A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Votre dernier diplôme TBS obtenu, ainsi que l'année de promotion :</w:t>
            </w:r>
          </w:p>
        </w:tc>
      </w:tr>
      <w:tr w:rsidR="00020ABC" w:rsidRPr="00B219AF" w:rsidTr="00B219AF">
        <w:trPr>
          <w:trHeight w:val="283"/>
          <w:tblCellSpacing w:w="20" w:type="dxa"/>
          <w:jc w:val="center"/>
        </w:trPr>
        <w:tc>
          <w:tcPr>
            <w:tcW w:w="248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Année de promo :</w:t>
            </w:r>
          </w:p>
        </w:tc>
        <w:tc>
          <w:tcPr>
            <w:tcW w:w="7434" w:type="dxa"/>
            <w:gridSpan w:val="4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0ABC" w:rsidRPr="00B219AF" w:rsidTr="00B219AF">
        <w:trPr>
          <w:trHeight w:val="283"/>
          <w:tblCellSpacing w:w="20" w:type="dxa"/>
          <w:jc w:val="center"/>
        </w:trPr>
        <w:tc>
          <w:tcPr>
            <w:tcW w:w="3287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20ABC" w:rsidRPr="00B219AF" w:rsidRDefault="00837EDA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87315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  Financement CPF</w:t>
            </w:r>
          </w:p>
        </w:tc>
        <w:tc>
          <w:tcPr>
            <w:tcW w:w="3307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20ABC" w:rsidRPr="00B219AF" w:rsidRDefault="00837EDA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4008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  Paiement intégral</w:t>
            </w:r>
          </w:p>
        </w:tc>
        <w:tc>
          <w:tcPr>
            <w:tcW w:w="328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20ABC" w:rsidRPr="00B219AF" w:rsidRDefault="00837EDA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6725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  Paiement mensuel</w:t>
            </w:r>
          </w:p>
        </w:tc>
      </w:tr>
      <w:tr w:rsidR="00020ABC" w:rsidRPr="00B219AF" w:rsidTr="00B219AF">
        <w:trPr>
          <w:trHeight w:val="567"/>
          <w:tblCellSpacing w:w="20" w:type="dxa"/>
          <w:jc w:val="center"/>
        </w:trPr>
        <w:tc>
          <w:tcPr>
            <w:tcW w:w="9962" w:type="dxa"/>
            <w:gridSpan w:val="5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20ABC" w:rsidRPr="00B219AF" w:rsidRDefault="00020ABC" w:rsidP="00B219AF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Dans tous les cas</w:t>
            </w:r>
            <w:r w:rsidRPr="00B219AF">
              <w:rPr>
                <w:rFonts w:asciiTheme="minorHAnsi" w:hAnsiTheme="minorHAnsi" w:cstheme="minorHAnsi"/>
                <w:b/>
                <w:sz w:val="24"/>
                <w:szCs w:val="24"/>
              </w:rPr>
              <w:t>, merci de préciser votre situation sur la période de Janvier à décembre 2021 :</w:t>
            </w:r>
          </w:p>
          <w:p w:rsidR="00020ABC" w:rsidRPr="00B219AF" w:rsidRDefault="00020ABC" w:rsidP="00B219AF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20ABC" w:rsidRPr="00B219AF" w:rsidRDefault="00837EDA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107550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Salarié(e) à plein temps :</w:t>
            </w: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837EDA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57061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Salarié(e) à temps partiel :</w:t>
            </w: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837EDA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2092683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En recherche d’emploi :</w:t>
            </w: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837EDA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68602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Autre ou complément d’information :</w:t>
            </w: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p w:rsidR="00020ABC" w:rsidRPr="00B219AF" w:rsidRDefault="00020ABC" w:rsidP="00B219AF">
      <w:pPr>
        <w:jc w:val="center"/>
        <w:rPr>
          <w:rFonts w:asciiTheme="minorHAnsi" w:hAnsiTheme="minorHAnsi" w:cstheme="minorHAnsi"/>
          <w:b/>
          <w:u w:val="single"/>
        </w:rPr>
      </w:pPr>
    </w:p>
    <w:p w:rsidR="00020ABC" w:rsidRPr="00B219AF" w:rsidRDefault="00020ABC" w:rsidP="00B219AF">
      <w:pPr>
        <w:spacing w:after="200" w:line="276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B219AF">
        <w:rPr>
          <w:rFonts w:asciiTheme="minorHAnsi" w:hAnsiTheme="minorHAnsi" w:cstheme="minorHAnsi"/>
          <w:b/>
          <w:u w:val="single"/>
        </w:rPr>
        <w:br w:type="page"/>
      </w:r>
      <w:r w:rsidRPr="00B219AF">
        <w:rPr>
          <w:rFonts w:asciiTheme="minorHAnsi" w:hAnsiTheme="minorHAnsi" w:cstheme="minorHAnsi"/>
          <w:b/>
          <w:sz w:val="32"/>
          <w:szCs w:val="32"/>
        </w:rPr>
        <w:lastRenderedPageBreak/>
        <w:t>I</w:t>
      </w:r>
      <w:r w:rsidR="00B219AF" w:rsidRPr="00B219AF">
        <w:rPr>
          <w:rFonts w:asciiTheme="minorHAnsi" w:hAnsiTheme="minorHAnsi" w:cstheme="minorHAnsi"/>
          <w:b/>
          <w:sz w:val="32"/>
          <w:szCs w:val="32"/>
        </w:rPr>
        <w:t>NTITULE ET DESCRIPTION DU PROJET</w:t>
      </w:r>
    </w:p>
    <w:p w:rsidR="00020ABC" w:rsidRPr="00B219AF" w:rsidRDefault="00020ABC" w:rsidP="00B219AF">
      <w:pPr>
        <w:spacing w:before="60"/>
        <w:jc w:val="center"/>
        <w:rPr>
          <w:rFonts w:asciiTheme="minorHAnsi" w:hAnsiTheme="minorHAnsi" w:cstheme="minorHAnsi"/>
          <w:iCs/>
          <w:color w:val="FF0000"/>
        </w:rPr>
      </w:pPr>
      <w:r w:rsidRPr="00B219AF">
        <w:rPr>
          <w:rFonts w:asciiTheme="minorHAnsi" w:hAnsiTheme="minorHAnsi" w:cstheme="minorHAnsi"/>
          <w:iCs/>
          <w:color w:val="FF0000"/>
        </w:rPr>
        <w:t>Pour les points ci-dessous, vous disposez d'un maximum de cinq lignes par réponse</w:t>
      </w:r>
      <w:r w:rsidR="00B219AF" w:rsidRPr="00B219AF">
        <w:rPr>
          <w:rFonts w:asciiTheme="minorHAnsi" w:hAnsiTheme="minorHAnsi" w:cstheme="minorHAnsi"/>
          <w:iCs/>
          <w:color w:val="FF0000"/>
        </w:rPr>
        <w:t xml:space="preserve"> </w:t>
      </w:r>
      <w:r w:rsidRPr="00B219AF">
        <w:rPr>
          <w:rFonts w:asciiTheme="minorHAnsi" w:hAnsiTheme="minorHAnsi" w:cstheme="minorHAnsi"/>
          <w:iCs/>
          <w:color w:val="FF0000"/>
        </w:rPr>
        <w:t>(Merci de conserver la même police et taille de police)</w:t>
      </w:r>
    </w:p>
    <w:p w:rsidR="00020ABC" w:rsidRDefault="00020ABC" w:rsidP="00B219AF">
      <w:pPr>
        <w:spacing w:before="60"/>
        <w:jc w:val="center"/>
        <w:rPr>
          <w:rFonts w:asciiTheme="minorHAnsi" w:hAnsiTheme="minorHAnsi" w:cstheme="minorHAnsi"/>
        </w:rPr>
      </w:pPr>
    </w:p>
    <w:p w:rsidR="00B219AF" w:rsidRPr="00B219AF" w:rsidRDefault="00B219AF" w:rsidP="00B219AF">
      <w:pPr>
        <w:spacing w:before="60"/>
        <w:jc w:val="center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i/>
        </w:rPr>
        <w:t>Intitulé du projet</w:t>
      </w:r>
      <w:r w:rsidRPr="00B219AF">
        <w:rPr>
          <w:rFonts w:asciiTheme="minorHAnsi" w:hAnsiTheme="minorHAnsi" w:cstheme="minorHAnsi"/>
        </w:rPr>
        <w:t> :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i/>
        </w:rPr>
        <w:t>Décrivez l'activité envisagée</w:t>
      </w:r>
      <w:r w:rsidRPr="00B219AF">
        <w:rPr>
          <w:rFonts w:asciiTheme="minorHAnsi" w:hAnsiTheme="minorHAnsi" w:cstheme="minorHAnsi"/>
        </w:rPr>
        <w:t> :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A quel(s) besoin(s) cette activité répond-elle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A quel(s) type(s) de clients s'adresse cette activité ? En avez-vous déjà identifié certains et, si oui, lesquels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A quel(s) type(s) de concurrents est confronté votre projet ? En avez-vous déjà identifié certains (concurrents directs ou indirects) et, si oui, lesquels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Comment voyez-vous les principales étapes de la mise en place de votre activité ? A quelle échéance pensez-vous que l'activité démarrera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 est la répartition des rôles envisagée pour votre équipe ? Quelles sont les compétences amenées par chacun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Quelles sont les motivations qui vous poussent à vouloir créer votre entreprise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Quelles actions, prises de contact et/ou investissements avez-vous déjà réalisés pour votre projet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Quelles sont les raisons pour lesquelles vous souhaitez rejoindre l'incubateur TBS ?</w:t>
      </w: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i/>
        </w:rPr>
        <w:t>Si vous souhaitez porter d'autres informations à l'attention du comité de sélection pour appuyer votre candidature, merci de les indiquer dans l'espace ci-dessous (10 lignes maximum).</w:t>
      </w:r>
      <w:r w:rsidRPr="00B219AF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C6938E1" wp14:editId="3BB7CF0E">
            <wp:simplePos x="0" y="0"/>
            <wp:positionH relativeFrom="margin">
              <wp:align>center</wp:align>
            </wp:positionH>
            <wp:positionV relativeFrom="paragraph">
              <wp:posOffset>8448040</wp:posOffset>
            </wp:positionV>
            <wp:extent cx="1572966" cy="590550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See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6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173" w:rsidRPr="00B219AF" w:rsidRDefault="003F5173" w:rsidP="00B219AF">
      <w:pPr>
        <w:rPr>
          <w:rFonts w:asciiTheme="minorHAnsi" w:hAnsiTheme="minorHAnsi" w:cstheme="minorHAnsi"/>
        </w:rPr>
      </w:pPr>
    </w:p>
    <w:sectPr w:rsidR="003F5173" w:rsidRPr="00B219AF" w:rsidSect="008353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33" w:right="1269" w:bottom="1251" w:left="2693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CB0" w:rsidRDefault="00BD0CB0" w:rsidP="00A152C9">
      <w:r>
        <w:separator/>
      </w:r>
    </w:p>
  </w:endnote>
  <w:endnote w:type="continuationSeparator" w:id="0">
    <w:p w:rsidR="00BD0CB0" w:rsidRDefault="00BD0CB0" w:rsidP="00A1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itre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Corps CS)">
    <w:altName w:val="Times New Roman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201" w:rsidRDefault="001B320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201" w:rsidRDefault="001B3201">
    <w:pPr>
      <w:pStyle w:val="Pieddepage"/>
    </w:pPr>
    <w:r w:rsidRPr="001B3201">
      <w:rPr>
        <w:noProof/>
      </w:rPr>
      <w:drawing>
        <wp:anchor distT="0" distB="0" distL="114300" distR="114300" simplePos="0" relativeHeight="251669504" behindDoc="0" locked="0" layoutInCell="1" allowOverlap="1" wp14:anchorId="007CC937" wp14:editId="4E3FF302">
          <wp:simplePos x="0" y="0"/>
          <wp:positionH relativeFrom="margin">
            <wp:posOffset>209550</wp:posOffset>
          </wp:positionH>
          <wp:positionV relativeFrom="paragraph">
            <wp:posOffset>313690</wp:posOffset>
          </wp:positionV>
          <wp:extent cx="1165860" cy="23431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201">
      <w:rPr>
        <w:noProof/>
      </w:rPr>
      <w:drawing>
        <wp:anchor distT="0" distB="0" distL="114300" distR="114300" simplePos="0" relativeHeight="251668480" behindDoc="0" locked="0" layoutInCell="1" allowOverlap="1" wp14:anchorId="28D21381" wp14:editId="1E4307FE">
          <wp:simplePos x="0" y="0"/>
          <wp:positionH relativeFrom="page">
            <wp:posOffset>3454400</wp:posOffset>
          </wp:positionH>
          <wp:positionV relativeFrom="paragraph">
            <wp:posOffset>-17780</wp:posOffset>
          </wp:positionV>
          <wp:extent cx="873125" cy="400050"/>
          <wp:effectExtent l="0" t="0" r="3175" b="0"/>
          <wp:wrapNone/>
          <wp:docPr id="15" name="Image 15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201">
      <w:rPr>
        <w:noProof/>
      </w:rPr>
      <w:drawing>
        <wp:anchor distT="0" distB="0" distL="114300" distR="114300" simplePos="0" relativeHeight="251667456" behindDoc="0" locked="0" layoutInCell="1" allowOverlap="1" wp14:anchorId="2E9B6467" wp14:editId="1A67952B">
          <wp:simplePos x="0" y="0"/>
          <wp:positionH relativeFrom="margin">
            <wp:posOffset>-323850</wp:posOffset>
          </wp:positionH>
          <wp:positionV relativeFrom="paragraph">
            <wp:posOffset>-90170</wp:posOffset>
          </wp:positionV>
          <wp:extent cx="1355090" cy="207010"/>
          <wp:effectExtent l="0" t="0" r="0" b="254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B3201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9EAE6EA" wp14:editId="13A94B85">
              <wp:simplePos x="0" y="0"/>
              <wp:positionH relativeFrom="column">
                <wp:posOffset>2807970</wp:posOffset>
              </wp:positionH>
              <wp:positionV relativeFrom="paragraph">
                <wp:posOffset>-145415</wp:posOffset>
              </wp:positionV>
              <wp:extent cx="2663190" cy="762000"/>
              <wp:effectExtent l="0" t="0" r="3810" b="0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46CAC0" id="Groupe 6" o:spid="_x0000_s1026" style="position:absolute;margin-left:221.1pt;margin-top:-11.45pt;width:209.7pt;height:60pt;z-index:251666432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">
                <v:imagedata r:id="rId7" o:title=""/>
              </v:shape>
              <v:shape id="Image 9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">
                <v:imagedata r:id="rId8" o:title=""/>
              </v:shape>
              <v:shape id="Image 13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">
                <v:imagedata r:id="rId9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201" w:rsidRDefault="001B3201">
    <w:pPr>
      <w:pStyle w:val="Pieddepage"/>
    </w:pPr>
    <w:r w:rsidRPr="001B3201">
      <w:rPr>
        <w:noProof/>
      </w:rPr>
      <w:drawing>
        <wp:anchor distT="0" distB="0" distL="114300" distR="114300" simplePos="0" relativeHeight="251664384" behindDoc="0" locked="0" layoutInCell="1" allowOverlap="1" wp14:anchorId="007CC937" wp14:editId="4E3FF302">
          <wp:simplePos x="0" y="0"/>
          <wp:positionH relativeFrom="margin">
            <wp:posOffset>323850</wp:posOffset>
          </wp:positionH>
          <wp:positionV relativeFrom="paragraph">
            <wp:posOffset>266065</wp:posOffset>
          </wp:positionV>
          <wp:extent cx="1165860" cy="23431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201">
      <w:rPr>
        <w:noProof/>
      </w:rPr>
      <w:drawing>
        <wp:anchor distT="0" distB="0" distL="114300" distR="114300" simplePos="0" relativeHeight="251662336" behindDoc="0" locked="0" layoutInCell="1" allowOverlap="1" wp14:anchorId="2E9B6467" wp14:editId="1A67952B">
          <wp:simplePos x="0" y="0"/>
          <wp:positionH relativeFrom="margin">
            <wp:posOffset>-266700</wp:posOffset>
          </wp:positionH>
          <wp:positionV relativeFrom="paragraph">
            <wp:posOffset>-90170</wp:posOffset>
          </wp:positionV>
          <wp:extent cx="1355090" cy="207010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B320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EAE6EA" wp14:editId="13A94B85">
              <wp:simplePos x="0" y="0"/>
              <wp:positionH relativeFrom="column">
                <wp:posOffset>2941320</wp:posOffset>
              </wp:positionH>
              <wp:positionV relativeFrom="paragraph">
                <wp:posOffset>-145415</wp:posOffset>
              </wp:positionV>
              <wp:extent cx="2663190" cy="762000"/>
              <wp:effectExtent l="0" t="0" r="3810" b="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6216CE" id="Groupe 19" o:spid="_x0000_s1026" style="position:absolute;margin-left:231.6pt;margin-top:-11.45pt;width:209.7pt;height:60pt;z-index:251661312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">
                <v:imagedata r:id="rId6" o:title=""/>
              </v:shape>
              <v:shape id="Image 10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">
                <v:imagedata r:id="rId7" o:title=""/>
              </v:shape>
              <v:shape id="Image 12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 w:rsidRPr="001B3201">
      <w:rPr>
        <w:noProof/>
      </w:rPr>
      <w:drawing>
        <wp:anchor distT="0" distB="0" distL="114300" distR="114300" simplePos="0" relativeHeight="251663360" behindDoc="0" locked="0" layoutInCell="1" allowOverlap="1" wp14:anchorId="28D21381" wp14:editId="1E4307FE">
          <wp:simplePos x="0" y="0"/>
          <wp:positionH relativeFrom="page">
            <wp:posOffset>3587750</wp:posOffset>
          </wp:positionH>
          <wp:positionV relativeFrom="paragraph">
            <wp:posOffset>-17780</wp:posOffset>
          </wp:positionV>
          <wp:extent cx="873125" cy="400050"/>
          <wp:effectExtent l="0" t="0" r="3175" b="0"/>
          <wp:wrapNone/>
          <wp:docPr id="56" name="Image 56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CB0" w:rsidRDefault="00BD0CB0" w:rsidP="00A152C9">
      <w:r>
        <w:separator/>
      </w:r>
    </w:p>
  </w:footnote>
  <w:footnote w:type="continuationSeparator" w:id="0">
    <w:p w:rsidR="00BD0CB0" w:rsidRDefault="00BD0CB0" w:rsidP="00A15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201" w:rsidRDefault="001B320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567" w:rsidRDefault="00837EDA">
    <w:pPr>
      <w:pStyle w:val="En-tte"/>
    </w:pPr>
    <w:bookmarkStart w:id="0" w:name="_GoBack"/>
    <w:r>
      <w:rPr>
        <w:noProof/>
      </w:rPr>
      <w:drawing>
        <wp:anchor distT="0" distB="0" distL="114300" distR="114300" simplePos="0" relativeHeight="251671552" behindDoc="0" locked="0" layoutInCell="1" allowOverlap="1" wp14:anchorId="0B2FC6E1">
          <wp:simplePos x="0" y="0"/>
          <wp:positionH relativeFrom="column">
            <wp:posOffset>4709795</wp:posOffset>
          </wp:positionH>
          <wp:positionV relativeFrom="paragraph">
            <wp:posOffset>390525</wp:posOffset>
          </wp:positionV>
          <wp:extent cx="638175" cy="638175"/>
          <wp:effectExtent l="0" t="0" r="9525" b="9525"/>
          <wp:wrapThrough wrapText="bothSides">
            <wp:wrapPolygon edited="0">
              <wp:start x="0" y="0"/>
              <wp:lineTo x="0" y="21278"/>
              <wp:lineTo x="21278" y="21278"/>
              <wp:lineTo x="21278" y="0"/>
              <wp:lineTo x="0" y="0"/>
            </wp:wrapPolygon>
          </wp:wrapThrough>
          <wp:docPr id="18" name="Imag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8D1567">
      <w:rPr>
        <w:noProof/>
      </w:rPr>
      <w:drawing>
        <wp:anchor distT="0" distB="0" distL="114300" distR="114300" simplePos="0" relativeHeight="251659264" behindDoc="1" locked="0" layoutInCell="1" allowOverlap="1" wp14:anchorId="11684725" wp14:editId="7CD61CF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7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2C9" w:rsidRDefault="00837EDA" w:rsidP="0083537C">
    <w:pPr>
      <w:pStyle w:val="En-tt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3A09346">
          <wp:simplePos x="0" y="0"/>
          <wp:positionH relativeFrom="column">
            <wp:posOffset>4585970</wp:posOffset>
          </wp:positionH>
          <wp:positionV relativeFrom="paragraph">
            <wp:posOffset>447675</wp:posOffset>
          </wp:positionV>
          <wp:extent cx="952500" cy="949325"/>
          <wp:effectExtent l="0" t="0" r="0" b="3175"/>
          <wp:wrapThrough wrapText="bothSides">
            <wp:wrapPolygon edited="0">
              <wp:start x="0" y="0"/>
              <wp:lineTo x="0" y="21239"/>
              <wp:lineTo x="21168" y="21239"/>
              <wp:lineTo x="21168" y="0"/>
              <wp:lineTo x="0" y="0"/>
            </wp:wrapPolygon>
          </wp:wrapThrough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52C9">
      <w:rPr>
        <w:noProof/>
      </w:rPr>
      <w:drawing>
        <wp:anchor distT="0" distB="0" distL="114300" distR="114300" simplePos="0" relativeHeight="251658240" behindDoc="1" locked="0" layoutInCell="1" allowOverlap="1" wp14:anchorId="4A31E14C" wp14:editId="642B2ED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C53CD"/>
    <w:multiLevelType w:val="multilevel"/>
    <w:tmpl w:val="575A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E920A1"/>
    <w:multiLevelType w:val="hybridMultilevel"/>
    <w:tmpl w:val="EBE42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76679"/>
    <w:multiLevelType w:val="hybridMultilevel"/>
    <w:tmpl w:val="D5B65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5784D"/>
    <w:multiLevelType w:val="hybridMultilevel"/>
    <w:tmpl w:val="D1B2537A"/>
    <w:lvl w:ilvl="0" w:tplc="EEF8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73820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20804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1985F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E8EB1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B8234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A98EF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7C0C8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0D60E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B0"/>
    <w:rsid w:val="00020ABC"/>
    <w:rsid w:val="000245E3"/>
    <w:rsid w:val="00040E78"/>
    <w:rsid w:val="0004219A"/>
    <w:rsid w:val="0008551B"/>
    <w:rsid w:val="000A7311"/>
    <w:rsid w:val="000E096E"/>
    <w:rsid w:val="001376B4"/>
    <w:rsid w:val="00181450"/>
    <w:rsid w:val="001B3201"/>
    <w:rsid w:val="002171A0"/>
    <w:rsid w:val="00254104"/>
    <w:rsid w:val="002746ED"/>
    <w:rsid w:val="00287DF7"/>
    <w:rsid w:val="002C37CA"/>
    <w:rsid w:val="002F7649"/>
    <w:rsid w:val="003A279D"/>
    <w:rsid w:val="003F5173"/>
    <w:rsid w:val="004858C1"/>
    <w:rsid w:val="005A5809"/>
    <w:rsid w:val="006345CC"/>
    <w:rsid w:val="006808B3"/>
    <w:rsid w:val="006833AF"/>
    <w:rsid w:val="006A7872"/>
    <w:rsid w:val="006E0EE4"/>
    <w:rsid w:val="00770AF7"/>
    <w:rsid w:val="00782D68"/>
    <w:rsid w:val="007D3BF5"/>
    <w:rsid w:val="0083537C"/>
    <w:rsid w:val="00837EDA"/>
    <w:rsid w:val="008D1567"/>
    <w:rsid w:val="00902EED"/>
    <w:rsid w:val="00963BB7"/>
    <w:rsid w:val="00980FAC"/>
    <w:rsid w:val="00997CA1"/>
    <w:rsid w:val="00A152C9"/>
    <w:rsid w:val="00B219AF"/>
    <w:rsid w:val="00B2443A"/>
    <w:rsid w:val="00BC244F"/>
    <w:rsid w:val="00BD0CB0"/>
    <w:rsid w:val="00C7078F"/>
    <w:rsid w:val="00CC4F6F"/>
    <w:rsid w:val="00CE4FFF"/>
    <w:rsid w:val="00D41418"/>
    <w:rsid w:val="00DB5576"/>
    <w:rsid w:val="00DE6D40"/>
    <w:rsid w:val="00E4634B"/>
    <w:rsid w:val="00EB5DB6"/>
    <w:rsid w:val="00F23B43"/>
    <w:rsid w:val="00F25C22"/>
    <w:rsid w:val="00F37BE2"/>
    <w:rsid w:val="00F7364D"/>
    <w:rsid w:val="00F9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503349A-B990-4C65-9BC1-DE38A54B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CB0"/>
    <w:rPr>
      <w:rFonts w:ascii="Cambria" w:eastAsia="Cambria" w:hAnsi="Cambria" w:cs="Times New Roman"/>
    </w:rPr>
  </w:style>
  <w:style w:type="paragraph" w:styleId="Titre1">
    <w:name w:val="heading 1"/>
    <w:next w:val="Normal"/>
    <w:link w:val="Titre1Car"/>
    <w:autoRedefine/>
    <w:uiPriority w:val="9"/>
    <w:qFormat/>
    <w:rsid w:val="006345CC"/>
    <w:pPr>
      <w:keepNext/>
      <w:keepLines/>
      <w:spacing w:before="400" w:after="400" w:line="400" w:lineRule="exact"/>
      <w:outlineLvl w:val="0"/>
    </w:pPr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3F5173"/>
    <w:pPr>
      <w:spacing w:before="0" w:after="320" w:line="320" w:lineRule="exact"/>
      <w:outlineLvl w:val="1"/>
    </w:pPr>
    <w:rPr>
      <w:caps w:val="0"/>
      <w:sz w:val="32"/>
      <w:szCs w:val="26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3F5173"/>
    <w:pPr>
      <w:spacing w:after="260" w:line="300" w:lineRule="exact"/>
      <w:outlineLvl w:val="2"/>
    </w:pPr>
    <w:rPr>
      <w:rFonts w:cstheme="majorBidi"/>
      <w:sz w:val="26"/>
    </w:rPr>
  </w:style>
  <w:style w:type="paragraph" w:styleId="Titre4">
    <w:name w:val="heading 4"/>
    <w:basedOn w:val="Titre1"/>
    <w:next w:val="Normal"/>
    <w:link w:val="Titre4Car"/>
    <w:autoRedefine/>
    <w:uiPriority w:val="9"/>
    <w:unhideWhenUsed/>
    <w:qFormat/>
    <w:rsid w:val="003F5173"/>
    <w:pPr>
      <w:spacing w:before="0" w:after="260" w:line="260" w:lineRule="exact"/>
      <w:outlineLvl w:val="3"/>
    </w:pPr>
    <w:rPr>
      <w:iCs/>
      <w:caps w:val="0"/>
      <w:color w:val="000000" w:themeColor="text1"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52C9"/>
  </w:style>
  <w:style w:type="paragraph" w:styleId="Pieddepage">
    <w:name w:val="footer"/>
    <w:basedOn w:val="Normal"/>
    <w:link w:val="Pieddepag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52C9"/>
  </w:style>
  <w:style w:type="paragraph" w:styleId="Textedebulles">
    <w:name w:val="Balloon Text"/>
    <w:basedOn w:val="Normal"/>
    <w:link w:val="TextedebullesCar"/>
    <w:uiPriority w:val="99"/>
    <w:semiHidden/>
    <w:unhideWhenUsed/>
    <w:rsid w:val="00A152C9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2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C244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F5173"/>
    <w:rPr>
      <w:rFonts w:ascii="Century Gothic" w:eastAsiaTheme="majorEastAsia" w:hAnsi="Century Gothic" w:cs="Times New Roman (Titres CS)"/>
      <w:b/>
      <w:iCs/>
      <w:color w:val="000000" w:themeColor="text1"/>
      <w:sz w:val="21"/>
      <w:szCs w:val="32"/>
    </w:rPr>
  </w:style>
  <w:style w:type="paragraph" w:styleId="Titre">
    <w:name w:val="Title"/>
    <w:basedOn w:val="Titre1"/>
    <w:next w:val="Normal"/>
    <w:link w:val="TitreCar"/>
    <w:autoRedefine/>
    <w:uiPriority w:val="10"/>
    <w:rsid w:val="00CE4FFF"/>
    <w:pPr>
      <w:contextualSpacing/>
    </w:pPr>
    <w:rPr>
      <w:b w:val="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4FFF"/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345CC"/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F5173"/>
    <w:rPr>
      <w:rFonts w:ascii="Century Gothic" w:eastAsiaTheme="majorEastAsia" w:hAnsi="Century Gothic" w:cs="Times New Roman (Titres CS)"/>
      <w:b/>
      <w:color w:val="EB4E5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F5173"/>
    <w:rPr>
      <w:rFonts w:ascii="Century Gothic" w:eastAsiaTheme="majorEastAsia" w:hAnsi="Century Gothic" w:cstheme="majorBidi"/>
      <w:b/>
      <w:color w:val="EB4E5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8551B"/>
    <w:rPr>
      <w:color w:val="0000FF"/>
      <w:u w:val="single"/>
    </w:rPr>
  </w:style>
  <w:style w:type="character" w:styleId="lev">
    <w:name w:val="Strong"/>
    <w:basedOn w:val="Policepardfaut"/>
    <w:uiPriority w:val="22"/>
    <w:rsid w:val="0008551B"/>
    <w:rPr>
      <w:b/>
      <w:bCs/>
    </w:rPr>
  </w:style>
  <w:style w:type="paragraph" w:styleId="Sansinterligne">
    <w:name w:val="No Spacing"/>
    <w:uiPriority w:val="1"/>
    <w:qFormat/>
    <w:rsid w:val="00287DF7"/>
    <w:pPr>
      <w:spacing w:line="260" w:lineRule="exact"/>
    </w:pPr>
    <w:rPr>
      <w:rFonts w:ascii="Corbel" w:hAnsi="Corbel"/>
      <w:color w:val="000000" w:themeColor="text1"/>
      <w:sz w:val="21"/>
    </w:rPr>
  </w:style>
  <w:style w:type="paragraph" w:styleId="Paragraphedeliste">
    <w:name w:val="List Paragraph"/>
    <w:basedOn w:val="Normal"/>
    <w:uiPriority w:val="34"/>
    <w:qFormat/>
    <w:rsid w:val="0008551B"/>
    <w:pPr>
      <w:ind w:left="720"/>
      <w:contextualSpacing/>
    </w:pPr>
  </w:style>
  <w:style w:type="paragraph" w:customStyle="1" w:styleId="Tmoignage">
    <w:name w:val="Témoignage"/>
    <w:basedOn w:val="Normal"/>
    <w:autoRedefine/>
    <w:qFormat/>
    <w:rsid w:val="00CC4F6F"/>
    <w:pPr>
      <w:pBdr>
        <w:left w:val="single" w:sz="18" w:space="15" w:color="EB4E5F"/>
      </w:pBdr>
      <w:spacing w:line="300" w:lineRule="exact"/>
      <w:ind w:left="851" w:right="851"/>
      <w:jc w:val="both"/>
    </w:pPr>
    <w:rPr>
      <w:i/>
      <w:color w:val="808080" w:themeColor="background1" w:themeShade="80"/>
    </w:rPr>
  </w:style>
  <w:style w:type="character" w:styleId="Accentuationintense">
    <w:name w:val="Intense Emphasis"/>
    <w:basedOn w:val="Policepardfaut"/>
    <w:uiPriority w:val="21"/>
    <w:qFormat/>
    <w:rsid w:val="006A7872"/>
    <w:rPr>
      <w:rFonts w:ascii="Corbel" w:hAnsi="Corbel"/>
      <w:b/>
      <w:i/>
      <w:iCs/>
      <w:color w:val="4472C4" w:themeColor="accent1"/>
    </w:rPr>
  </w:style>
  <w:style w:type="paragraph" w:customStyle="1" w:styleId="Signature">
    <w:name w:val="•• Signature"/>
    <w:basedOn w:val="Sansinterligne"/>
    <w:autoRedefine/>
    <w:qFormat/>
    <w:rsid w:val="00B2443A"/>
    <w:pPr>
      <w:spacing w:before="480"/>
    </w:pPr>
    <w:rPr>
      <w:rFonts w:cs="Times New Roman (Corps CS)"/>
      <w:b/>
      <w:color w:val="44546A" w:themeColor="text2"/>
    </w:rPr>
  </w:style>
  <w:style w:type="table" w:styleId="Grilledutableau">
    <w:name w:val="Table Grid"/>
    <w:basedOn w:val="TableauNormal"/>
    <w:uiPriority w:val="59"/>
    <w:rsid w:val="00BD0CB0"/>
    <w:rPr>
      <w:rFonts w:eastAsiaTheme="minorEastAsi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cubateur@tbs-education.f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00.png"/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9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ommunication\Publication\1_CORPORATE\5.%20WORD\0_TDL%20Generique%20Toulous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0_TDL Generique Toulouse</Template>
  <TotalTime>2</TotalTime>
  <Pages>3</Pages>
  <Words>444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Charlotte</dc:creator>
  <cp:keywords/>
  <dc:description/>
  <cp:lastModifiedBy>LAINE Joëlle</cp:lastModifiedBy>
  <cp:revision>3</cp:revision>
  <cp:lastPrinted>2019-03-25T17:02:00Z</cp:lastPrinted>
  <dcterms:created xsi:type="dcterms:W3CDTF">2021-03-09T12:00:00Z</dcterms:created>
  <dcterms:modified xsi:type="dcterms:W3CDTF">2021-03-09T12:04:00Z</dcterms:modified>
</cp:coreProperties>
</file>